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CF99461"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731103B4" w14:textId="3A7B5257" w:rsidR="008A074F" w:rsidRPr="005B2A5D" w:rsidRDefault="005B2A5D" w:rsidP="008A074F">
            <w:pPr>
              <w:spacing w:before="634" w:line="206" w:lineRule="auto"/>
              <w:ind w:right="145"/>
              <w:jc w:val="center"/>
              <w:rPr>
                <w:rFonts w:ascii="Manrope" w:hAnsi="Manrope"/>
                <w:color w:val="254353" w:themeColor="accent1" w:themeTint="E6"/>
                <w:sz w:val="46"/>
              </w:rPr>
            </w:pPr>
            <w:r w:rsidRPr="005B2A5D">
              <w:rPr>
                <w:rFonts w:ascii="Manrope" w:hAnsi="Manrope"/>
                <w:color w:val="254353" w:themeColor="accent1" w:themeTint="E6"/>
                <w:sz w:val="46"/>
              </w:rPr>
              <w:t>Meadows View School</w:t>
            </w:r>
          </w:p>
          <w:p w14:paraId="6F1EE563" w14:textId="1DC20D8F" w:rsidR="005B2A5D" w:rsidRPr="005B2A5D" w:rsidRDefault="005B2A5D" w:rsidP="008A074F">
            <w:pPr>
              <w:spacing w:before="634" w:line="206" w:lineRule="auto"/>
              <w:ind w:right="145"/>
              <w:jc w:val="center"/>
              <w:rPr>
                <w:rFonts w:ascii="Manrope" w:hAnsi="Manrope"/>
                <w:color w:val="254353" w:themeColor="accent1" w:themeTint="E6"/>
                <w:sz w:val="46"/>
              </w:rPr>
            </w:pPr>
            <w:r w:rsidRPr="005B2A5D">
              <w:rPr>
                <w:rFonts w:ascii="Manrope" w:hAnsi="Manrope"/>
                <w:noProof/>
                <w:color w:val="254353" w:themeColor="accent1" w:themeTint="E6"/>
                <w:sz w:val="46"/>
              </w:rPr>
              <w:drawing>
                <wp:inline distT="0" distB="0" distL="0" distR="0" wp14:anchorId="388EE79D" wp14:editId="4CE6D1AA">
                  <wp:extent cx="1958340" cy="1958340"/>
                  <wp:effectExtent l="0" t="0" r="3810" b="3810"/>
                  <wp:docPr id="95805555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55551" name="Picture 9580555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9574" cy="1959574"/>
                          </a:xfrm>
                          <a:prstGeom prst="rect">
                            <a:avLst/>
                          </a:prstGeom>
                        </pic:spPr>
                      </pic:pic>
                    </a:graphicData>
                  </a:graphic>
                </wp:inline>
              </w:drawing>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BC4997"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68F8666E"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w:t>
      </w:r>
      <w:r w:rsidR="005B2A5D">
        <w:rPr>
          <w:rFonts w:ascii="Work Sans" w:eastAsia="Aptos" w:hAnsi="Work Sans" w:cs="Tahoma"/>
          <w:kern w:val="22"/>
          <w:sz w:val="24"/>
        </w:rPr>
        <w:t xml:space="preserve"> </w:t>
      </w:r>
      <w:r w:rsidRPr="000A289C">
        <w:rPr>
          <w:rFonts w:ascii="Work Sans" w:eastAsia="Aptos" w:hAnsi="Work Sans" w:cs="Tahoma"/>
          <w:kern w:val="22"/>
          <w:sz w:val="24"/>
        </w:rPr>
        <w:t>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3"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4"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20"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02EFA9E6"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The school publishes policies and key information on the school website </w:t>
      </w:r>
      <w:hyperlink r:id="rId21" w:history="1">
        <w:r w:rsidR="005B2A5D" w:rsidRPr="005B2A5D">
          <w:rPr>
            <w:rStyle w:val="Hyperlink"/>
            <w:rFonts w:ascii="Work Sans" w:eastAsia="Aptos" w:hAnsi="Work Sans" w:cs="Tahoma"/>
            <w:color w:val="002060"/>
            <w:kern w:val="22"/>
            <w:sz w:val="24"/>
          </w:rPr>
          <w:t>About Us and What We Do - Meadows View School</w:t>
        </w:r>
      </w:hyperlink>
      <w:r w:rsidRPr="005B2A5D">
        <w:rPr>
          <w:rFonts w:ascii="Work Sans" w:eastAsia="Aptos" w:hAnsi="Work Sans" w:cs="Tahoma"/>
          <w:color w:val="002060"/>
          <w:kern w:val="22"/>
          <w:sz w:val="24"/>
        </w:rPr>
        <w:t xml:space="preserve"> </w:t>
      </w:r>
      <w:r w:rsidRPr="00AA2FC5">
        <w:rPr>
          <w:rFonts w:ascii="Work Sans" w:eastAsia="Aptos" w:hAnsi="Work Sans" w:cs="Tahoma"/>
          <w:kern w:val="22"/>
          <w:sz w:val="24"/>
        </w:rPr>
        <w:t>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lastRenderedPageBreak/>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the school site security and safeguarding procedures must be </w:t>
      </w:r>
      <w:proofErr w:type="gramStart"/>
      <w:r w:rsidRPr="00AA2FC5">
        <w:rPr>
          <w:rFonts w:ascii="Work Sans" w:eastAsia="Aptos" w:hAnsi="Work Sans" w:cs="Tahoma"/>
          <w:kern w:val="22"/>
          <w:sz w:val="24"/>
        </w:rPr>
        <w:t>adhered to at all times</w:t>
      </w:r>
      <w:proofErr w:type="gramEnd"/>
      <w:r w:rsidRPr="00AA2FC5">
        <w:rPr>
          <w:rFonts w:ascii="Work Sans" w:eastAsia="Aptos" w:hAnsi="Work Sans" w:cs="Tahoma"/>
          <w:kern w:val="22"/>
          <w:sz w:val="24"/>
        </w:rPr>
        <w:t xml:space="preserve"> when at the site.</w:t>
      </w:r>
    </w:p>
    <w:p w14:paraId="366A5CC3" w14:textId="63917DDB" w:rsidR="00E9732C" w:rsidRPr="002A6029" w:rsidRDefault="00E9732C" w:rsidP="002A6029">
      <w:pPr>
        <w:pStyle w:val="ListParagraph"/>
        <w:numPr>
          <w:ilvl w:val="0"/>
          <w:numId w:val="9"/>
        </w:numPr>
        <w:spacing w:after="40" w:line="240" w:lineRule="auto"/>
        <w:ind w:left="284" w:hanging="284"/>
        <w:jc w:val="both"/>
        <w:rPr>
          <w:rFonts w:ascii="Work Sans" w:eastAsia="Aptos" w:hAnsi="Work Sans" w:cs="Tahoma"/>
          <w:kern w:val="22"/>
          <w:sz w:val="24"/>
        </w:rPr>
      </w:pPr>
      <w:r w:rsidRPr="002A6029">
        <w:rPr>
          <w:rFonts w:ascii="Work Sans" w:eastAsia="Aptos" w:hAnsi="Work Sans" w:cs="Tahoma"/>
          <w:b/>
          <w:bCs/>
          <w:kern w:val="22"/>
          <w:sz w:val="24"/>
        </w:rPr>
        <w:t xml:space="preserve">School Based and/or Classroom-Based Apps </w:t>
      </w:r>
      <w:r w:rsidRPr="002A6029">
        <w:rPr>
          <w:rFonts w:ascii="Work Sans" w:eastAsia="Aptos" w:hAnsi="Work Sans" w:cs="Tahoma"/>
          <w:kern w:val="22"/>
          <w:sz w:val="24"/>
        </w:rPr>
        <w:t>- used to share updates, homework assignments, and direct communication between parents/carers and school/teachers, including</w:t>
      </w:r>
      <w:r w:rsidR="002A6029" w:rsidRPr="002A6029">
        <w:rPr>
          <w:rFonts w:ascii="Work Sans" w:eastAsia="Aptos" w:hAnsi="Work Sans" w:cs="Tahoma"/>
          <w:kern w:val="22"/>
          <w:sz w:val="24"/>
        </w:rPr>
        <w:t xml:space="preserve"> </w:t>
      </w:r>
      <w:r w:rsidR="002A6029" w:rsidRPr="002A6029">
        <w:rPr>
          <w:rFonts w:ascii="Work Sans" w:eastAsia="Aptos" w:hAnsi="Work Sans" w:cs="Tahoma"/>
          <w:kern w:val="22"/>
          <w:sz w:val="24"/>
        </w:rPr>
        <w:t>Dojo and Isam</w:t>
      </w:r>
      <w:r w:rsidR="002A6029" w:rsidRPr="002A6029">
        <w:rPr>
          <w:rFonts w:ascii="Work Sans" w:eastAsia="Aptos" w:hAnsi="Work Sans" w:cs="Tahoma"/>
          <w:kern w:val="22"/>
          <w:sz w:val="24"/>
        </w:rPr>
        <w:t>s</w:t>
      </w:r>
      <w:r w:rsidR="002A6029">
        <w:rPr>
          <w:rFonts w:ascii="Work Sans" w:eastAsia="Aptos" w:hAnsi="Work Sans" w:cs="Tahoma"/>
          <w:kern w:val="22"/>
          <w:sz w:val="24"/>
        </w:rPr>
        <w:t>.</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School </w:t>
      </w:r>
      <w:proofErr w:type="gramStart"/>
      <w:r w:rsidRPr="00AA2FC5">
        <w:rPr>
          <w:rFonts w:ascii="Work Sans" w:eastAsia="Aptos" w:hAnsi="Work Sans" w:cs="Tahoma"/>
          <w:b/>
          <w:bCs/>
          <w:kern w:val="22"/>
          <w:sz w:val="24"/>
        </w:rPr>
        <w:t>Calendar</w:t>
      </w:r>
      <w:r w:rsidRPr="00AA2FC5">
        <w:rPr>
          <w:rFonts w:ascii="Work Sans" w:eastAsia="Aptos" w:hAnsi="Work Sans" w:cs="Tahoma"/>
          <w:kern w:val="22"/>
          <w:sz w:val="24"/>
        </w:rPr>
        <w:t xml:space="preserve">  -</w:t>
      </w:r>
      <w:proofErr w:type="gramEnd"/>
      <w:r w:rsidRPr="00AA2FC5">
        <w:rPr>
          <w:rFonts w:ascii="Work Sans" w:eastAsia="Aptos" w:hAnsi="Work Sans" w:cs="Tahoma"/>
          <w:kern w:val="22"/>
          <w:sz w:val="24"/>
        </w:rPr>
        <w:t xml:space="preserve">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36B03D57" w14:textId="4FC6D9A9" w:rsidR="00546B71" w:rsidRDefault="00546B71">
      <w:pPr>
        <w:spacing w:after="160"/>
        <w:rPr>
          <w:rFonts w:ascii="Work Sans" w:eastAsia="Aptos" w:hAnsi="Work Sans" w:cs="Tahoma"/>
          <w:kern w:val="22"/>
          <w:sz w:val="24"/>
        </w:rPr>
      </w:pPr>
      <w:r>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367A2B0E"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2A6029">
        <w:rPr>
          <w:rFonts w:ascii="Work Sans" w:eastAsia="Aptos" w:hAnsi="Work Sans" w:cs="Tahoma"/>
          <w:kern w:val="22"/>
          <w:sz w:val="24"/>
        </w:rPr>
        <w:t xml:space="preserve">school clinical team </w:t>
      </w:r>
      <w:r w:rsidRPr="00AA2FC5">
        <w:rPr>
          <w:rFonts w:ascii="Work Sans" w:eastAsia="Aptos" w:hAnsi="Work Sans" w:cs="Tahoma"/>
          <w:kern w:val="22"/>
          <w:sz w:val="24"/>
        </w:rPr>
        <w:t xml:space="preserve">or </w:t>
      </w:r>
      <w:r w:rsidR="002A6029">
        <w:rPr>
          <w:rFonts w:ascii="Work Sans" w:eastAsia="Aptos" w:hAnsi="Work Sans" w:cs="Tahoma"/>
          <w:kern w:val="22"/>
          <w:sz w:val="24"/>
        </w:rPr>
        <w:t>the senior leadership team</w:t>
      </w:r>
      <w:r w:rsidRPr="00AA2FC5">
        <w:rPr>
          <w:rFonts w:ascii="Work Sans" w:eastAsia="Aptos" w:hAnsi="Work Sans" w:cs="Tahoma"/>
          <w:kern w:val="22"/>
          <w:sz w:val="24"/>
        </w:rPr>
        <w:t xml:space="preserve"> for assistance.  This support will enable the framing of one another’s challenges constructively and supportively. The </w:t>
      </w:r>
      <w:proofErr w:type="gramStart"/>
      <w:r w:rsidRPr="00AA2FC5">
        <w:rPr>
          <w:rFonts w:ascii="Work Sans" w:eastAsia="Aptos" w:hAnsi="Work Sans" w:cs="Tahoma"/>
          <w:kern w:val="22"/>
          <w:sz w:val="24"/>
        </w:rPr>
        <w:t>ultimate goal</w:t>
      </w:r>
      <w:proofErr w:type="gramEnd"/>
      <w:r w:rsidRPr="00AA2FC5">
        <w:rPr>
          <w:rFonts w:ascii="Work Sans" w:eastAsia="Aptos" w:hAnsi="Work Sans" w:cs="Tahoma"/>
          <w:kern w:val="22"/>
          <w:sz w:val="24"/>
        </w:rPr>
        <w:t xml:space="preserve">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2A6029" w:rsidRDefault="00E9732C" w:rsidP="00E9732C">
      <w:pPr>
        <w:ind w:left="426"/>
        <w:jc w:val="both"/>
        <w:rPr>
          <w:rFonts w:ascii="Work Sans" w:eastAsia="Aptos" w:hAnsi="Work Sans" w:cs="Tahoma"/>
          <w:b/>
          <w:bCs/>
          <w:kern w:val="22"/>
          <w:sz w:val="24"/>
        </w:rPr>
      </w:pPr>
    </w:p>
    <w:p w14:paraId="5F7684BC" w14:textId="77777777" w:rsidR="002A6029" w:rsidRPr="002A6029" w:rsidRDefault="002A6029" w:rsidP="002A6029">
      <w:pPr>
        <w:rPr>
          <w:rFonts w:ascii="Work Sans" w:hAnsi="Work Sans"/>
          <w:b/>
          <w:bCs/>
          <w:sz w:val="24"/>
        </w:rPr>
      </w:pPr>
      <w:r w:rsidRPr="002A6029">
        <w:rPr>
          <w:rFonts w:ascii="Work Sans" w:hAnsi="Work Sans"/>
          <w:b/>
          <w:bCs/>
          <w:sz w:val="24"/>
        </w:rPr>
        <w:t>Meadows View School</w:t>
      </w:r>
    </w:p>
    <w:p w14:paraId="60CF0752" w14:textId="77777777" w:rsidR="002A6029" w:rsidRPr="002A6029" w:rsidRDefault="002A6029" w:rsidP="002A6029">
      <w:pPr>
        <w:rPr>
          <w:rFonts w:ascii="Work Sans" w:hAnsi="Work Sans"/>
          <w:sz w:val="24"/>
        </w:rPr>
      </w:pPr>
      <w:r w:rsidRPr="002A6029">
        <w:rPr>
          <w:rFonts w:ascii="Work Sans" w:hAnsi="Work Sans"/>
          <w:sz w:val="24"/>
        </w:rPr>
        <w:t>Tinwell Road, Stamford Lincolnshire PE9 2JL</w:t>
      </w:r>
    </w:p>
    <w:p w14:paraId="5A57AD2A" w14:textId="0158CBA1" w:rsidR="00D75C53" w:rsidRPr="002A6029" w:rsidRDefault="002A6029" w:rsidP="002A6029">
      <w:pPr>
        <w:rPr>
          <w:rFonts w:ascii="Work Sans" w:hAnsi="Work Sans"/>
          <w:sz w:val="24"/>
        </w:rPr>
      </w:pPr>
      <w:hyperlink r:id="rId22" w:history="1">
        <w:r w:rsidRPr="002A6029">
          <w:rPr>
            <w:rStyle w:val="Hyperlink"/>
            <w:rFonts w:ascii="Work Sans" w:hAnsi="Work Sans"/>
            <w:color w:val="auto"/>
            <w:sz w:val="24"/>
            <w:u w:val="none"/>
          </w:rPr>
          <w:t>01780 723084</w:t>
        </w:r>
      </w:hyperlink>
    </w:p>
    <w:p w14:paraId="0FBF7577" w14:textId="2338511C" w:rsidR="002A6029" w:rsidRPr="002A6029" w:rsidRDefault="002A6029" w:rsidP="002A6029">
      <w:pPr>
        <w:rPr>
          <w:rFonts w:ascii="Work Sans" w:hAnsi="Work Sans"/>
          <w:sz w:val="24"/>
        </w:rPr>
      </w:pPr>
      <w:hyperlink r:id="rId23" w:history="1">
        <w:r w:rsidRPr="002A6029">
          <w:rPr>
            <w:rStyle w:val="Hyperlink"/>
            <w:rFonts w:ascii="Work Sans" w:hAnsi="Work Sans"/>
            <w:color w:val="auto"/>
            <w:sz w:val="24"/>
          </w:rPr>
          <w:t>office@meadowsviewschool.co.uk</w:t>
        </w:r>
      </w:hyperlink>
    </w:p>
    <w:p w14:paraId="04C9E4FE" w14:textId="72E14489" w:rsidR="002A6029" w:rsidRPr="002A6029" w:rsidRDefault="002A6029" w:rsidP="002A6029">
      <w:pPr>
        <w:rPr>
          <w:rFonts w:ascii="Work Sans" w:hAnsi="Work Sans"/>
          <w:color w:val="0070C0"/>
          <w:sz w:val="24"/>
        </w:rPr>
      </w:pPr>
      <w:hyperlink r:id="rId24" w:history="1">
        <w:r w:rsidRPr="002A6029">
          <w:rPr>
            <w:rStyle w:val="Hyperlink"/>
            <w:rFonts w:ascii="Work Sans" w:hAnsi="Work Sans"/>
            <w:color w:val="0070C0"/>
            <w:sz w:val="24"/>
          </w:rPr>
          <w:t>https://www.meadowsviewschool.co.uk/</w:t>
        </w:r>
      </w:hyperlink>
    </w:p>
    <w:p w14:paraId="578B3512" w14:textId="77777777" w:rsidR="002A6029" w:rsidRPr="00AA2FC5" w:rsidRDefault="002A6029" w:rsidP="002A6029">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5"/>
          <w:footerReference w:type="default" r:id="rId26"/>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7"/>
      <w:footerReference w:type="default" r:id="rId28"/>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58740" w14:textId="77777777" w:rsidR="00BC4997" w:rsidRDefault="00BC4997" w:rsidP="00112F7C">
      <w:pPr>
        <w:spacing w:line="240" w:lineRule="auto"/>
      </w:pPr>
      <w:r>
        <w:separator/>
      </w:r>
    </w:p>
  </w:endnote>
  <w:endnote w:type="continuationSeparator" w:id="0">
    <w:p w14:paraId="433C1B09" w14:textId="77777777" w:rsidR="00BC4997" w:rsidRDefault="00BC4997"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4EE41" w14:textId="77777777" w:rsidR="00BC4997" w:rsidRDefault="00BC4997" w:rsidP="00112F7C">
      <w:pPr>
        <w:spacing w:line="240" w:lineRule="auto"/>
      </w:pPr>
      <w:r>
        <w:separator/>
      </w:r>
    </w:p>
  </w:footnote>
  <w:footnote w:type="continuationSeparator" w:id="0">
    <w:p w14:paraId="24CD70A0" w14:textId="77777777" w:rsidR="00BC4997" w:rsidRDefault="00BC4997"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03D21060">
          <wp:simplePos x="0" y="0"/>
          <wp:positionH relativeFrom="page">
            <wp:posOffset>5450840</wp:posOffset>
          </wp:positionH>
          <wp:positionV relativeFrom="page">
            <wp:posOffset>421005</wp:posOffset>
          </wp:positionV>
          <wp:extent cx="1735200" cy="74880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53477" name=""/>
                  <pic:cNvPicPr/>
                </pic:nvPicPr>
                <pic:blipFill>
                  <a:blip r:embed="rId1"/>
                  <a:stretch>
                    <a:fillRect/>
                  </a:stretch>
                </pic:blipFill>
                <pic:spPr>
                  <a:xfrm>
                    <a:off x="0" y="0"/>
                    <a:ext cx="17352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61005"/>
    <w:rsid w:val="00272B56"/>
    <w:rsid w:val="002A059B"/>
    <w:rsid w:val="002A6029"/>
    <w:rsid w:val="002A6AA1"/>
    <w:rsid w:val="002B6906"/>
    <w:rsid w:val="002D66DF"/>
    <w:rsid w:val="003056A5"/>
    <w:rsid w:val="003277CA"/>
    <w:rsid w:val="00357A5C"/>
    <w:rsid w:val="00370760"/>
    <w:rsid w:val="003A2E60"/>
    <w:rsid w:val="003B4DCB"/>
    <w:rsid w:val="003E2B9B"/>
    <w:rsid w:val="00416CB9"/>
    <w:rsid w:val="004823DC"/>
    <w:rsid w:val="00546B71"/>
    <w:rsid w:val="005743BB"/>
    <w:rsid w:val="005B2A5D"/>
    <w:rsid w:val="005D7366"/>
    <w:rsid w:val="006F3B18"/>
    <w:rsid w:val="00717BC1"/>
    <w:rsid w:val="00725112"/>
    <w:rsid w:val="00776252"/>
    <w:rsid w:val="007C3EB9"/>
    <w:rsid w:val="007D378A"/>
    <w:rsid w:val="007D7460"/>
    <w:rsid w:val="007E19F5"/>
    <w:rsid w:val="007E51D7"/>
    <w:rsid w:val="008204C8"/>
    <w:rsid w:val="00822A62"/>
    <w:rsid w:val="008235E6"/>
    <w:rsid w:val="00883F15"/>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B11BF"/>
    <w:rsid w:val="00BC4997"/>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5B2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meadowsviewschool.co.uk/about-u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meadowsviewschool.co.uk/" TargetMode="Externa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yperlink" Target="mailto:office@meadowsviewschool.co.uk"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tel:01780%20723084"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customXml/itemProps3.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4.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0</TotalTime>
  <Pages>9</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Carly Jackson (Meadows View School)</cp:lastModifiedBy>
  <cp:revision>2</cp:revision>
  <cp:lastPrinted>2026-06-19T16:14:00Z</cp:lastPrinted>
  <dcterms:created xsi:type="dcterms:W3CDTF">2026-09-16T08:27:00Z</dcterms:created>
  <dcterms:modified xsi:type="dcterms:W3CDTF">2026-09-16T08:27:00Z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